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B0F" w:rsidRDefault="00D72B0F" w:rsidP="00D72B0F">
      <w:pPr>
        <w:spacing w:after="120"/>
        <w:rPr>
          <w:rFonts w:ascii="Cambria" w:hAnsi="Cambria"/>
        </w:rPr>
      </w:pPr>
      <w:bookmarkStart w:id="0" w:name="_GoBack"/>
      <w:bookmarkEnd w:id="0"/>
      <w:r>
        <w:rPr>
          <w:rFonts w:ascii="Cambria" w:hAnsi="Cambria"/>
        </w:rPr>
        <w:t xml:space="preserve">CHEM 215 – Preparation for Lab – </w:t>
      </w:r>
      <w:r w:rsidRPr="00D72B0F">
        <w:rPr>
          <w:rFonts w:ascii="Cambria" w:hAnsi="Cambria"/>
          <w:b/>
        </w:rPr>
        <w:t>A Guided Back Titration Calculation</w:t>
      </w:r>
    </w:p>
    <w:p w:rsidR="00D72B0F" w:rsidRDefault="00D72B0F" w:rsidP="00D72B0F">
      <w:pPr>
        <w:spacing w:after="120"/>
        <w:jc w:val="both"/>
        <w:rPr>
          <w:rFonts w:ascii="Cambria" w:hAnsi="Cambria"/>
        </w:rPr>
      </w:pPr>
      <w:r w:rsidRPr="00D72B0F">
        <w:rPr>
          <w:rFonts w:ascii="Cambria" w:hAnsi="Cambria"/>
          <w:u w:val="single"/>
        </w:rPr>
        <w:t>Learning Objective</w:t>
      </w:r>
      <w:r>
        <w:rPr>
          <w:rFonts w:ascii="Cambria" w:hAnsi="Cambria"/>
        </w:rPr>
        <w:t>: Calculate analyte concentrations given experimental data from a back titration.</w:t>
      </w:r>
    </w:p>
    <w:p w:rsidR="00D72B0F" w:rsidRDefault="00D72B0F" w:rsidP="00D72B0F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 xml:space="preserve">You are asked to determine the mass of calcium carbonate in a 0.125 g stick of chalk. You begin by dissolving the chalk in 50.00 mL of 0.200 M HCl. Then, you titrate any excess HCl with a standardized solution of KOH. You need 32.12 mL of 0.250 M KOH to reach the endpoint. What </w:t>
      </w:r>
      <w:proofErr w:type="gramStart"/>
      <w:r>
        <w:rPr>
          <w:rFonts w:ascii="Cambria" w:hAnsi="Cambria"/>
        </w:rPr>
        <w:t>is</w:t>
      </w:r>
      <w:proofErr w:type="gramEnd"/>
      <w:r>
        <w:rPr>
          <w:rFonts w:ascii="Cambria" w:hAnsi="Cambria"/>
        </w:rPr>
        <w:t xml:space="preserve"> the percent by mass of calcium carbonate in the chalk?</w:t>
      </w:r>
    </w:p>
    <w:p w:rsidR="00D72B0F" w:rsidRDefault="00D72B0F" w:rsidP="00D72B0F">
      <w:pPr>
        <w:spacing w:after="120"/>
        <w:rPr>
          <w:rFonts w:ascii="Cambria" w:hAnsi="Cambria"/>
        </w:rPr>
      </w:pPr>
      <w:r>
        <w:rPr>
          <w:rFonts w:ascii="Cambria" w:hAnsi="Cambria"/>
        </w:rPr>
        <w:t>Let’s break it down!</w:t>
      </w:r>
    </w:p>
    <w:p w:rsidR="00D72B0F" w:rsidRDefault="00D72B0F" w:rsidP="00D72B0F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>Draw a rough sketch of the steps in the experiment.</w:t>
      </w: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P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>Write chemical equations for…</w:t>
      </w:r>
    </w:p>
    <w:p w:rsidR="00D72B0F" w:rsidRDefault="00D72B0F" w:rsidP="00D72B0F">
      <w:pPr>
        <w:pStyle w:val="ListParagraph"/>
        <w:numPr>
          <w:ilvl w:val="1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the </w:t>
      </w:r>
      <w:r w:rsidR="006A66BA">
        <w:rPr>
          <w:rFonts w:ascii="Cambria" w:hAnsi="Cambria"/>
        </w:rPr>
        <w:t xml:space="preserve">complete </w:t>
      </w:r>
      <w:r>
        <w:rPr>
          <w:rFonts w:ascii="Cambria" w:hAnsi="Cambria"/>
        </w:rPr>
        <w:t>reaction of calcium carbonate with HCl</w:t>
      </w: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P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pStyle w:val="ListParagraph"/>
        <w:numPr>
          <w:ilvl w:val="1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>the reaction of HCl with KOH.</w:t>
      </w: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P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>How many moles of KOH did you use in the back titration?</w:t>
      </w: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P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>How many moles of HCl were present in solution after the chalk dissolved?</w:t>
      </w: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P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>How many moles of HCl did you add to the solution?</w:t>
      </w: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P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>How many moles of HCl reacted with the calcium carbonate?</w:t>
      </w: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P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>How many moles of calcium carbonate were present?</w:t>
      </w: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Default="00D72B0F" w:rsidP="00D72B0F">
      <w:pPr>
        <w:spacing w:after="0"/>
        <w:rPr>
          <w:rFonts w:ascii="Cambria" w:hAnsi="Cambria"/>
        </w:rPr>
      </w:pPr>
    </w:p>
    <w:p w:rsidR="00D72B0F" w:rsidRPr="00D72B0F" w:rsidRDefault="00D72B0F" w:rsidP="00D72B0F">
      <w:pPr>
        <w:spacing w:after="0"/>
        <w:rPr>
          <w:rFonts w:ascii="Cambria" w:hAnsi="Cambria"/>
        </w:rPr>
      </w:pPr>
    </w:p>
    <w:p w:rsidR="00D72B0F" w:rsidRPr="00D72B0F" w:rsidRDefault="00D72B0F" w:rsidP="00D72B0F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What is the </w:t>
      </w:r>
      <w:proofErr w:type="spellStart"/>
      <w:r>
        <w:rPr>
          <w:rFonts w:ascii="Cambria" w:hAnsi="Cambria"/>
        </w:rPr>
        <w:t>wt</w:t>
      </w:r>
      <w:proofErr w:type="spellEnd"/>
      <w:r>
        <w:rPr>
          <w:rFonts w:ascii="Cambria" w:hAnsi="Cambria"/>
        </w:rPr>
        <w:t>% of calcium carbonate in the 0.125 g stick of chalk?</w:t>
      </w:r>
    </w:p>
    <w:sectPr w:rsidR="00D72B0F" w:rsidRPr="00D72B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026378"/>
    <w:multiLevelType w:val="hybridMultilevel"/>
    <w:tmpl w:val="D890C8BE"/>
    <w:lvl w:ilvl="0" w:tplc="E62CC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0F"/>
    <w:rsid w:val="000A00A2"/>
    <w:rsid w:val="000C18CD"/>
    <w:rsid w:val="00123C7B"/>
    <w:rsid w:val="00125132"/>
    <w:rsid w:val="006A66BA"/>
    <w:rsid w:val="00D72B0F"/>
    <w:rsid w:val="00E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4996B5-2118-432A-A323-64C7512AD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faust\Documents\Custom%20Office%20Templates\CambriaDo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CambriaDoc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Faust</dc:creator>
  <cp:keywords/>
  <dc:description/>
  <cp:lastModifiedBy>Thomas J. Wenzel</cp:lastModifiedBy>
  <cp:revision>2</cp:revision>
  <dcterms:created xsi:type="dcterms:W3CDTF">2020-07-07T14:04:00Z</dcterms:created>
  <dcterms:modified xsi:type="dcterms:W3CDTF">2020-07-07T14:04:00Z</dcterms:modified>
</cp:coreProperties>
</file>